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8B288E" w14:textId="77777777" w:rsidR="004A6EB0" w:rsidRDefault="004A6EB0" w:rsidP="004A6EB0">
      <w:pPr>
        <w:rPr>
          <w:color w:val="1F497D"/>
        </w:rPr>
      </w:pPr>
    </w:p>
    <w:p w14:paraId="739F8B73" w14:textId="77777777" w:rsidR="004A6EB0" w:rsidRDefault="004A6EB0" w:rsidP="004A6EB0">
      <w:pPr>
        <w:rPr>
          <w:color w:val="1F497D"/>
        </w:rPr>
      </w:pPr>
    </w:p>
    <w:p w14:paraId="4AB5C000" w14:textId="77777777" w:rsidR="004A6EB0" w:rsidRDefault="004A6EB0" w:rsidP="004A6EB0">
      <w:pPr>
        <w:rPr>
          <w:color w:val="1F497D"/>
        </w:rPr>
      </w:pPr>
    </w:p>
    <w:p w14:paraId="39939857" w14:textId="77777777" w:rsidR="004A6EB0" w:rsidRDefault="004A6EB0" w:rsidP="004A6EB0">
      <w:pPr>
        <w:rPr>
          <w:color w:val="1F497D"/>
        </w:rPr>
      </w:pPr>
      <w:r w:rsidRPr="004A6EB0">
        <w:rPr>
          <w:noProof/>
          <w:color w:val="1F497D"/>
          <w:lang w:eastAsia="en-GB"/>
        </w:rPr>
        <w:drawing>
          <wp:inline distT="0" distB="0" distL="0" distR="0" wp14:anchorId="4E8C74B7" wp14:editId="7D6674CE">
            <wp:extent cx="1165225" cy="1553633"/>
            <wp:effectExtent l="0" t="0" r="0" b="0"/>
            <wp:docPr id="1" name="Picture 1" descr="C:\Users\la1\AppData\Local\Microsoft\Windows\INetCache\Content.Outlook\L15FCX95\pic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1\AppData\Local\Microsoft\Windows\INetCache\Content.Outlook\L15FCX95\pic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1" t="14445" r="-3271" b="-14445"/>
                    <a:stretch/>
                  </pic:blipFill>
                  <pic:spPr bwMode="auto">
                    <a:xfrm>
                      <a:off x="0" y="0"/>
                      <a:ext cx="1165225" cy="1553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E48215C" w14:textId="77777777" w:rsidR="004A6EB0" w:rsidRDefault="004A6EB0" w:rsidP="004A6EB0">
      <w:pPr>
        <w:rPr>
          <w:color w:val="1F497D"/>
        </w:rPr>
      </w:pPr>
    </w:p>
    <w:p w14:paraId="6034CBDE" w14:textId="77777777" w:rsidR="004A6EB0" w:rsidRDefault="004A6EB0" w:rsidP="004A6EB0">
      <w:pPr>
        <w:rPr>
          <w:color w:val="1F497D"/>
        </w:rPr>
      </w:pPr>
      <w:r>
        <w:rPr>
          <w:color w:val="1F497D"/>
        </w:rPr>
        <w:t>My name is Fatima and I am the VP AHSS for this academic year. I studied BA English Literature (HONS) and graduated this semester. Previously, I have actively involved myself with various university and SU activities like student ambassador, welcome buddy and society committee roles.</w:t>
      </w:r>
    </w:p>
    <w:p w14:paraId="647DF0D1" w14:textId="77777777" w:rsidR="00BC3C3D" w:rsidRDefault="004A6EB0" w:rsidP="004A6EB0">
      <w:r>
        <w:rPr>
          <w:color w:val="1F497D"/>
        </w:rPr>
        <w:t xml:space="preserve">I was born and brought up in Saudi Arabia and then moved to Dubai for a couple of years. I studied commerce subjects as my GCSE subjects, so I do understand finance, business and economics at a fairly intermediate level. I love learning languages and currently learning Korean. My favourite colour is purple. </w:t>
      </w:r>
      <w:r>
        <w:rPr>
          <w:rFonts w:ascii="Wingdings" w:hAnsi="Wingdings"/>
          <w:color w:val="1F497D"/>
        </w:rPr>
        <w:t></w:t>
      </w:r>
    </w:p>
    <w:sectPr w:rsidR="00BC3C3D" w:rsidSect="00AD5149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PT Sans">
    <w:panose1 w:val="020B0503020203020204"/>
    <w:charset w:val="00"/>
    <w:family w:val="swiss"/>
    <w:pitch w:val="variable"/>
    <w:sig w:usb0="A00002EF" w:usb1="5000204B" w:usb2="00000000" w:usb3="00000000" w:csb0="000000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EB0"/>
    <w:rsid w:val="004A6EB0"/>
    <w:rsid w:val="007A5336"/>
    <w:rsid w:val="00AD5149"/>
    <w:rsid w:val="00BC3C3D"/>
    <w:rsid w:val="00E47FBB"/>
    <w:rsid w:val="00FB5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F81D239"/>
  <w15:chartTrackingRefBased/>
  <w15:docId w15:val="{0E6E34C3-0876-4EC1-BB20-4905E2DFC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PT Sans" w:eastAsia="Times New Roman" w:hAnsi="PT Sans" w:cs="Times New Roman"/>
        <w:sz w:val="24"/>
        <w:szCs w:val="24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6EB0"/>
    <w:rPr>
      <w:rFonts w:ascii="Calibri" w:eastAsiaTheme="minorHAnsi" w:hAnsi="Calibri" w:cs="Calibr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594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26089AE</Template>
  <TotalTime>6</TotalTime>
  <Pages>1</Pages>
  <Words>99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Anglia Ruskin University</Company>
  <LinksUpToDate>false</LinksUpToDate>
  <CharactersWithSpaces>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Collett, Linda</dc:creator>
  <cp:keywords/>
  <dc:description/>
  <cp:lastModifiedBy>Collett, Linda</cp:lastModifiedBy>
  <cp:revision>1</cp:revision>
  <dcterms:created xsi:type="dcterms:W3CDTF">2020-07-10T14:56:00Z</dcterms:created>
  <dcterms:modified xsi:type="dcterms:W3CDTF">2020-07-10T15:02:00Z</dcterms:modified>
</cp:coreProperties>
</file>